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DAE" w:rsidRDefault="00936DAE" w:rsidP="00AF28ED">
      <w:pPr>
        <w:jc w:val="center"/>
        <w:rPr>
          <w:sz w:val="96"/>
          <w:szCs w:val="96"/>
        </w:rPr>
      </w:pPr>
      <w:r>
        <w:rPr>
          <w:sz w:val="96"/>
          <w:szCs w:val="96"/>
        </w:rPr>
        <w:t>Velikonoční koncert</w:t>
      </w:r>
    </w:p>
    <w:p w:rsidR="00936DAE" w:rsidRDefault="00936DAE" w:rsidP="00AF28ED">
      <w:pPr>
        <w:jc w:val="center"/>
        <w:rPr>
          <w:sz w:val="32"/>
          <w:szCs w:val="32"/>
        </w:rPr>
      </w:pPr>
      <w:r w:rsidRPr="00E67728">
        <w:rPr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5pt;height:231pt">
            <v:imagedata r:id="rId4" o:title=""/>
          </v:shape>
        </w:pict>
      </w:r>
    </w:p>
    <w:p w:rsidR="00936DAE" w:rsidRPr="00E67728" w:rsidRDefault="00936DAE" w:rsidP="00AF28ED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Dovolujeme si Vám oznámit, že dne 24.4.2011 v 18:00 hodin se uskuteční Velikonoční koncert v kostele svatého Archanděla Michaela v Horním Dvořišti. Varhaním koncertem Vás bude provázet pan Lukáš Krutský za doprovodu dětského hudebního orchestru Vyšší Brod. Dalšími účinkujícími budou místní interpreti a děti ze základní školy T.G.Masaryka Český Heršlák. </w:t>
      </w:r>
    </w:p>
    <w:sectPr w:rsidR="00936DAE" w:rsidRPr="00E67728" w:rsidSect="00E67728">
      <w:pgSz w:w="11906" w:h="16838"/>
      <w:pgMar w:top="71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28ED"/>
    <w:rsid w:val="00013334"/>
    <w:rsid w:val="00231861"/>
    <w:rsid w:val="00793A83"/>
    <w:rsid w:val="0086117A"/>
    <w:rsid w:val="00936DAE"/>
    <w:rsid w:val="00AF28ED"/>
    <w:rsid w:val="00C93C9D"/>
    <w:rsid w:val="00E37C24"/>
    <w:rsid w:val="00E67728"/>
    <w:rsid w:val="00F81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334"/>
    <w:pPr>
      <w:spacing w:after="200" w:line="276" w:lineRule="auto"/>
    </w:pPr>
    <w:rPr>
      <w:rFonts w:cs="Calibri"/>
      <w:lang w:val="de-AT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</Pages>
  <Words>54</Words>
  <Characters>324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Ostern  Orgelkonzert</dc:title>
  <dc:subject/>
  <dc:creator>Johann</dc:creator>
  <cp:keywords/>
  <dc:description/>
  <cp:lastModifiedBy>Henri IV</cp:lastModifiedBy>
  <cp:revision>3</cp:revision>
  <cp:lastPrinted>2011-04-13T16:24:00Z</cp:lastPrinted>
  <dcterms:created xsi:type="dcterms:W3CDTF">2011-04-13T18:02:00Z</dcterms:created>
  <dcterms:modified xsi:type="dcterms:W3CDTF">2011-04-13T18:11:00Z</dcterms:modified>
</cp:coreProperties>
</file>